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8753F" w14:textId="77777777" w:rsidR="00806FF3" w:rsidRDefault="00806FF3" w:rsidP="00562601">
      <w:pPr>
        <w:pStyle w:val="Ingetavstnd"/>
      </w:pPr>
    </w:p>
    <w:p w14:paraId="34E6B865" w14:textId="77777777" w:rsidR="00254C01" w:rsidRDefault="00254C01" w:rsidP="00562601">
      <w:pPr>
        <w:pStyle w:val="Ingetavstnd"/>
      </w:pPr>
    </w:p>
    <w:p w14:paraId="123CD19D" w14:textId="77777777" w:rsidR="00254C01" w:rsidRDefault="00254C01" w:rsidP="00562601">
      <w:pPr>
        <w:pStyle w:val="Ingetavstnd"/>
      </w:pPr>
    </w:p>
    <w:p w14:paraId="42421C1F" w14:textId="77777777" w:rsidR="00BC7C08" w:rsidRPr="00BC7C08" w:rsidRDefault="00A97487" w:rsidP="00BC7C08">
      <w:pPr>
        <w:pStyle w:val="Ingetavstnd"/>
        <w:rPr>
          <w:rFonts w:eastAsiaTheme="minorHAnsi" w:cstheme="minorBidi"/>
          <w:sz w:val="22"/>
          <w:szCs w:val="22"/>
          <w:lang w:bidi="sv-SE"/>
        </w:rPr>
      </w:pPr>
      <w:r w:rsidRPr="00D57202">
        <w:rPr>
          <w:rFonts w:eastAsiaTheme="minorHAnsi" w:cstheme="minorBidi"/>
          <w:sz w:val="22"/>
          <w:szCs w:val="22"/>
          <w:lang w:bidi="sv-SE"/>
        </w:rPr>
        <w:t xml:space="preserve">(skriv in vilken kommun) </w:t>
      </w:r>
      <w:r w:rsidR="00BC7C08" w:rsidRPr="00BC7C08">
        <w:rPr>
          <w:rFonts w:eastAsiaTheme="minorHAnsi" w:cstheme="minorBidi"/>
          <w:sz w:val="22"/>
          <w:szCs w:val="22"/>
          <w:lang w:bidi="sv-SE"/>
        </w:rPr>
        <w:t xml:space="preserve">kommun, </w:t>
      </w:r>
      <w:r>
        <w:rPr>
          <w:rFonts w:eastAsiaTheme="minorHAnsi" w:cstheme="minorBidi"/>
          <w:sz w:val="22"/>
          <w:szCs w:val="22"/>
          <w:lang w:bidi="sv-SE"/>
        </w:rPr>
        <w:t xml:space="preserve">förvaltning: (skriv in vilken förvaltning) </w:t>
      </w:r>
      <w:r w:rsidR="00BC7C08" w:rsidRPr="00BC7C08">
        <w:rPr>
          <w:rFonts w:eastAsiaTheme="minorHAnsi" w:cstheme="minorBidi"/>
          <w:sz w:val="22"/>
          <w:szCs w:val="22"/>
          <w:lang w:bidi="sv-SE"/>
        </w:rPr>
        <w:t xml:space="preserve">Organisationsnummer: </w:t>
      </w:r>
      <w:r>
        <w:rPr>
          <w:rFonts w:eastAsiaTheme="minorHAnsi" w:cstheme="minorBidi"/>
          <w:sz w:val="22"/>
          <w:szCs w:val="22"/>
          <w:lang w:bidi="sv-SE"/>
        </w:rPr>
        <w:t xml:space="preserve">(skriv in kommunens </w:t>
      </w:r>
      <w:proofErr w:type="spellStart"/>
      <w:r>
        <w:rPr>
          <w:rFonts w:eastAsiaTheme="minorHAnsi" w:cstheme="minorBidi"/>
          <w:sz w:val="22"/>
          <w:szCs w:val="22"/>
          <w:lang w:bidi="sv-SE"/>
        </w:rPr>
        <w:t>orgnr</w:t>
      </w:r>
      <w:proofErr w:type="spellEnd"/>
      <w:r>
        <w:rPr>
          <w:rFonts w:eastAsiaTheme="minorHAnsi" w:cstheme="minorBidi"/>
          <w:sz w:val="22"/>
          <w:szCs w:val="22"/>
          <w:lang w:bidi="sv-SE"/>
        </w:rPr>
        <w:t>)</w:t>
      </w:r>
      <w:r w:rsidR="00BC7C08" w:rsidRPr="00BC7C08">
        <w:rPr>
          <w:rFonts w:eastAsiaTheme="minorHAnsi" w:cstheme="minorBidi"/>
          <w:sz w:val="22"/>
          <w:szCs w:val="22"/>
          <w:lang w:bidi="sv-SE"/>
        </w:rPr>
        <w:t>, önskar offert på nedanstående vara/produkt</w:t>
      </w:r>
    </w:p>
    <w:p w14:paraId="7D3DB1EA" w14:textId="77777777" w:rsidR="00254C01" w:rsidRPr="00BC7C08" w:rsidRDefault="00254C01" w:rsidP="00BC7C08">
      <w:pPr>
        <w:pStyle w:val="Ingetavstnd"/>
        <w:rPr>
          <w:rFonts w:eastAsiaTheme="minorHAnsi" w:cstheme="minorBidi"/>
          <w:sz w:val="22"/>
          <w:szCs w:val="22"/>
          <w:lang w:bidi="sv-SE"/>
        </w:rPr>
      </w:pPr>
    </w:p>
    <w:p w14:paraId="42DF6A59" w14:textId="77777777" w:rsidR="00BC7C08" w:rsidRPr="002F4C45" w:rsidRDefault="00BC7C08" w:rsidP="00BC7C08">
      <w:pPr>
        <w:pStyle w:val="Ingetavstnd"/>
        <w:rPr>
          <w:rFonts w:eastAsiaTheme="minorHAnsi" w:cstheme="minorBidi"/>
          <w:color w:val="C00000"/>
          <w:sz w:val="28"/>
          <w:lang w:bidi="sv-SE"/>
        </w:rPr>
      </w:pPr>
      <w:r w:rsidRPr="002F4C45">
        <w:rPr>
          <w:rFonts w:eastAsiaTheme="minorHAnsi" w:cstheme="minorBidi"/>
          <w:color w:val="C00000"/>
          <w:sz w:val="28"/>
          <w:lang w:bidi="sv-SE"/>
        </w:rPr>
        <w:t>Behov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448"/>
      </w:tblGrid>
      <w:tr w:rsidR="00BC7C08" w14:paraId="3AFE28AD" w14:textId="77777777" w:rsidTr="00BC7C08">
        <w:tc>
          <w:tcPr>
            <w:tcW w:w="9448" w:type="dxa"/>
          </w:tcPr>
          <w:p w14:paraId="0FFFBA6B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  <w:r>
              <w:rPr>
                <w:rFonts w:eastAsiaTheme="minorHAnsi" w:cstheme="minorBidi"/>
                <w:sz w:val="22"/>
                <w:szCs w:val="22"/>
                <w:lang w:bidi="sv-SE"/>
              </w:rPr>
              <w:t>Beskrivning av tjänst/vara</w:t>
            </w:r>
          </w:p>
          <w:p w14:paraId="609F456E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59376D64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3E6C8CC4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65610335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55C4F772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0055BF89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74A1AC8E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7965AFDB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4D185EEB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</w:tc>
      </w:tr>
      <w:tr w:rsidR="00BC7C08" w14:paraId="1DF2E633" w14:textId="77777777" w:rsidTr="00BC7C08">
        <w:tc>
          <w:tcPr>
            <w:tcW w:w="9448" w:type="dxa"/>
          </w:tcPr>
          <w:p w14:paraId="436B3D61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  <w:r>
              <w:rPr>
                <w:rFonts w:eastAsiaTheme="minorHAnsi" w:cstheme="minorBidi"/>
                <w:sz w:val="22"/>
                <w:szCs w:val="22"/>
                <w:lang w:bidi="sv-SE"/>
              </w:rPr>
              <w:t>Antal/Volym</w:t>
            </w:r>
          </w:p>
          <w:p w14:paraId="041E857D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21F3B852" w14:textId="77777777" w:rsidR="00BC7C08" w:rsidRDefault="00BC7C08" w:rsidP="00BC7C08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</w:tc>
      </w:tr>
    </w:tbl>
    <w:p w14:paraId="0A760627" w14:textId="77777777" w:rsidR="00BC7C08" w:rsidRPr="00BC7C08" w:rsidRDefault="00BC7C08" w:rsidP="00BC7C08">
      <w:pPr>
        <w:pStyle w:val="Ingetavstnd"/>
        <w:rPr>
          <w:rFonts w:eastAsiaTheme="minorHAnsi" w:cstheme="minorBidi"/>
          <w:sz w:val="22"/>
          <w:szCs w:val="22"/>
          <w:lang w:bidi="sv-SE"/>
        </w:rPr>
      </w:pPr>
    </w:p>
    <w:p w14:paraId="6CD6AE8D" w14:textId="77777777" w:rsidR="00254C01" w:rsidRPr="00BC7C08" w:rsidRDefault="00254C01" w:rsidP="00562601">
      <w:pPr>
        <w:pStyle w:val="Ingetavstnd"/>
        <w:rPr>
          <w:rFonts w:eastAsiaTheme="minorHAnsi" w:cstheme="minorBidi"/>
          <w:sz w:val="22"/>
          <w:szCs w:val="22"/>
          <w:lang w:bidi="sv-SE"/>
        </w:rPr>
      </w:pPr>
    </w:p>
    <w:p w14:paraId="02F353C2" w14:textId="77777777" w:rsidR="00BC7C08" w:rsidRPr="002F4C45" w:rsidRDefault="00BC7C08" w:rsidP="00562601">
      <w:pPr>
        <w:pStyle w:val="Ingetavstnd"/>
        <w:rPr>
          <w:rFonts w:eastAsiaTheme="minorHAnsi" w:cstheme="minorBidi"/>
          <w:color w:val="C00000"/>
          <w:sz w:val="28"/>
          <w:lang w:bidi="sv-SE"/>
        </w:rPr>
      </w:pPr>
      <w:r w:rsidRPr="002F4C45">
        <w:rPr>
          <w:rFonts w:eastAsiaTheme="minorHAnsi" w:cstheme="minorBidi"/>
          <w:color w:val="C00000"/>
          <w:sz w:val="28"/>
          <w:lang w:bidi="sv-SE"/>
        </w:rPr>
        <w:t>Krav och villkor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448"/>
      </w:tblGrid>
      <w:tr w:rsidR="00BC7C08" w:rsidRPr="00BC7C08" w14:paraId="20D1D49F" w14:textId="77777777" w:rsidTr="00BC7C08">
        <w:tc>
          <w:tcPr>
            <w:tcW w:w="9448" w:type="dxa"/>
          </w:tcPr>
          <w:p w14:paraId="4BE0E8C2" w14:textId="77777777" w:rsidR="00BC7C08" w:rsidRDefault="00BC7C08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  <w:r w:rsidRPr="00BC7C08"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  <w:t>Krav på produkten, utförande, funktion</w:t>
            </w:r>
          </w:p>
          <w:p w14:paraId="0E4E258F" w14:textId="77777777" w:rsidR="00065B2B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6703A993" w14:textId="77777777" w:rsidR="00065B2B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128D6950" w14:textId="77777777" w:rsidR="00065B2B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560DCDAB" w14:textId="77777777" w:rsidR="00065B2B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6A980E62" w14:textId="77777777" w:rsidR="00065B2B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666CA9B4" w14:textId="77777777" w:rsidR="00065B2B" w:rsidRPr="00BC7C08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71B75201" w14:textId="77777777" w:rsidR="00BC7C08" w:rsidRPr="00BC7C08" w:rsidRDefault="00BC7C08" w:rsidP="00562601">
            <w:pPr>
              <w:pStyle w:val="Ingetavstnd"/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</w:pPr>
            <w:r w:rsidRPr="00BC7C08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>Beskriv vilka krav ni ställer på varan/ tjänsten</w:t>
            </w:r>
            <w:r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>,</w:t>
            </w:r>
            <w:r w:rsidRPr="00BC7C08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 xml:space="preserve"> till exempel mått</w:t>
            </w:r>
            <w:r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>,</w:t>
            </w:r>
            <w:r w:rsidRPr="00BC7C08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 xml:space="preserve"> tekniska data</w:t>
            </w:r>
            <w:r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>,</w:t>
            </w:r>
            <w:r w:rsidRPr="00BC7C08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 xml:space="preserve"> önskade garantier</w:t>
            </w:r>
            <w:r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>,</w:t>
            </w:r>
            <w:r w:rsidRPr="00BC7C08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 xml:space="preserve"> funktion. </w:t>
            </w:r>
          </w:p>
        </w:tc>
      </w:tr>
      <w:tr w:rsidR="00BC7C08" w:rsidRPr="00BC7C08" w14:paraId="36AEE29B" w14:textId="77777777" w:rsidTr="00BC7C08">
        <w:tc>
          <w:tcPr>
            <w:tcW w:w="9448" w:type="dxa"/>
          </w:tcPr>
          <w:p w14:paraId="2CD68CBD" w14:textId="77777777" w:rsidR="00065B2B" w:rsidRDefault="00BC7C08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  <w:r w:rsidRPr="00BC7C08"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  <w:t>Leveransvi</w:t>
            </w:r>
            <w:r w:rsidR="0031748B"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  <w:t>l</w:t>
            </w:r>
            <w:r w:rsidRPr="00BC7C08"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  <w:t>lkor</w:t>
            </w:r>
          </w:p>
          <w:p w14:paraId="3DE1F23F" w14:textId="77777777" w:rsidR="00065B2B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20172E95" w14:textId="77777777" w:rsidR="00065B2B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3462DFD9" w14:textId="77777777" w:rsidR="00065B2B" w:rsidRPr="00BC7C08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503259E1" w14:textId="77777777" w:rsidR="00BC7C08" w:rsidRPr="00BC7C08" w:rsidRDefault="00BC7C08" w:rsidP="00562601">
            <w:pPr>
              <w:pStyle w:val="Ingetavstnd"/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</w:pPr>
            <w:r w:rsidRPr="00BC7C08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>När,</w:t>
            </w:r>
            <w:r w:rsidR="0031748B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 xml:space="preserve"> </w:t>
            </w:r>
            <w:r w:rsidRPr="00BC7C08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>var</w:t>
            </w:r>
            <w:r w:rsidR="0031748B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>,</w:t>
            </w:r>
            <w:r w:rsidRPr="00BC7C08"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  <w:t xml:space="preserve"> hur och ingår frakt</w:t>
            </w:r>
          </w:p>
        </w:tc>
      </w:tr>
      <w:tr w:rsidR="00BC7C08" w:rsidRPr="00BC7C08" w14:paraId="3E0B21DA" w14:textId="77777777" w:rsidTr="00BC7C08">
        <w:tc>
          <w:tcPr>
            <w:tcW w:w="9448" w:type="dxa"/>
          </w:tcPr>
          <w:p w14:paraId="6E38344A" w14:textId="77777777" w:rsidR="002F4C45" w:rsidRDefault="005030F1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  <w:r w:rsidRPr="002F4C45"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  <w:t>Betalningsvil</w:t>
            </w:r>
            <w:r w:rsidR="0031748B"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  <w:t>l</w:t>
            </w:r>
            <w:r w:rsidRPr="002F4C45"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  <w:t>kor</w:t>
            </w:r>
          </w:p>
          <w:p w14:paraId="5B0ACF62" w14:textId="77777777" w:rsidR="00065B2B" w:rsidRDefault="00065B2B" w:rsidP="00530712">
            <w:pPr>
              <w:pStyle w:val="Ingetavstnd"/>
              <w:rPr>
                <w:rFonts w:eastAsiaTheme="minorHAnsi" w:cstheme="minorBidi"/>
                <w:sz w:val="22"/>
                <w:szCs w:val="22"/>
                <w:lang w:bidi="sv-SE"/>
              </w:rPr>
            </w:pPr>
          </w:p>
          <w:p w14:paraId="06B7B951" w14:textId="77777777" w:rsidR="00530712" w:rsidRDefault="00530712" w:rsidP="00530712">
            <w:pPr>
              <w:pStyle w:val="Ingetavstnd"/>
              <w:rPr>
                <w:lang w:bidi="sv-SE"/>
              </w:rPr>
            </w:pPr>
          </w:p>
          <w:p w14:paraId="136F92DC" w14:textId="77777777" w:rsidR="00530712" w:rsidRDefault="00530712" w:rsidP="00530712">
            <w:pPr>
              <w:pStyle w:val="Ingetavstnd"/>
              <w:rPr>
                <w:lang w:bidi="sv-SE"/>
              </w:rPr>
            </w:pPr>
          </w:p>
          <w:p w14:paraId="5489986B" w14:textId="77777777" w:rsidR="00530712" w:rsidRDefault="00530712" w:rsidP="00530712">
            <w:pPr>
              <w:pStyle w:val="Ingetavstnd"/>
              <w:rPr>
                <w:lang w:bidi="sv-SE"/>
              </w:rPr>
            </w:pPr>
          </w:p>
          <w:p w14:paraId="4117830B" w14:textId="7ED6ABE7" w:rsidR="00530712" w:rsidRPr="00DB692B" w:rsidRDefault="00530712" w:rsidP="00530712">
            <w:pPr>
              <w:pStyle w:val="Ingetavstnd"/>
              <w:rPr>
                <w:rFonts w:eastAsiaTheme="minorHAnsi" w:cstheme="minorBidi"/>
                <w:i/>
                <w:iCs/>
                <w:sz w:val="22"/>
                <w:szCs w:val="22"/>
                <w:lang w:bidi="sv-SE"/>
              </w:rPr>
            </w:pPr>
            <w:r w:rsidRPr="00DB692B">
              <w:rPr>
                <w:i/>
                <w:iCs/>
                <w:sz w:val="22"/>
                <w:szCs w:val="22"/>
                <w:lang w:bidi="sv-SE"/>
              </w:rPr>
              <w:t>Här s</w:t>
            </w:r>
            <w:r w:rsidR="00947966" w:rsidRPr="00DB692B">
              <w:rPr>
                <w:i/>
                <w:iCs/>
                <w:sz w:val="22"/>
                <w:szCs w:val="22"/>
                <w:lang w:bidi="sv-SE"/>
              </w:rPr>
              <w:t>kriver du in din kommuns betalningsvillkor</w:t>
            </w:r>
            <w:r w:rsidR="00DB692B" w:rsidRPr="00DB692B">
              <w:rPr>
                <w:i/>
                <w:iCs/>
                <w:sz w:val="22"/>
                <w:szCs w:val="22"/>
                <w:lang w:bidi="sv-SE"/>
              </w:rPr>
              <w:t xml:space="preserve">, </w:t>
            </w:r>
            <w:r w:rsidR="003F7332">
              <w:rPr>
                <w:i/>
                <w:iCs/>
                <w:sz w:val="22"/>
                <w:szCs w:val="22"/>
                <w:lang w:bidi="sv-SE"/>
              </w:rPr>
              <w:t>klistra</w:t>
            </w:r>
            <w:r w:rsidR="00DB692B" w:rsidRPr="00DB692B">
              <w:rPr>
                <w:i/>
                <w:iCs/>
                <w:sz w:val="22"/>
                <w:szCs w:val="22"/>
                <w:lang w:bidi="sv-SE"/>
              </w:rPr>
              <w:t xml:space="preserve"> gärna</w:t>
            </w:r>
            <w:r w:rsidR="003F7332">
              <w:rPr>
                <w:i/>
                <w:iCs/>
                <w:sz w:val="22"/>
                <w:szCs w:val="22"/>
                <w:lang w:bidi="sv-SE"/>
              </w:rPr>
              <w:t xml:space="preserve"> in</w:t>
            </w:r>
            <w:r w:rsidR="00DB692B" w:rsidRPr="00DB692B">
              <w:rPr>
                <w:i/>
                <w:iCs/>
                <w:sz w:val="22"/>
                <w:szCs w:val="22"/>
                <w:lang w:bidi="sv-SE"/>
              </w:rPr>
              <w:t xml:space="preserve"> länk till hemsida för e-fakturering</w:t>
            </w:r>
            <w:r w:rsidR="003F7332">
              <w:rPr>
                <w:i/>
                <w:iCs/>
                <w:sz w:val="22"/>
                <w:szCs w:val="22"/>
                <w:lang w:bidi="sv-SE"/>
              </w:rPr>
              <w:t>.</w:t>
            </w:r>
          </w:p>
        </w:tc>
      </w:tr>
      <w:tr w:rsidR="00BC7C08" w:rsidRPr="00BC7C08" w14:paraId="4F943997" w14:textId="77777777" w:rsidTr="00BC7C08">
        <w:tc>
          <w:tcPr>
            <w:tcW w:w="9448" w:type="dxa"/>
          </w:tcPr>
          <w:p w14:paraId="4C1E6E67" w14:textId="77777777" w:rsidR="00BC7C08" w:rsidRDefault="002F4C45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  <w:r w:rsidRPr="002F4C45"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  <w:t xml:space="preserve">Övriga villkor </w:t>
            </w:r>
          </w:p>
          <w:p w14:paraId="467E46D3" w14:textId="77777777" w:rsidR="00065B2B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756FEB95" w14:textId="77777777" w:rsidR="00065B2B" w:rsidRDefault="00065B2B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</w:p>
          <w:p w14:paraId="6091AC84" w14:textId="2830A33C" w:rsidR="00065B2B" w:rsidRPr="002F4C45" w:rsidRDefault="0072434C" w:rsidP="00562601">
            <w:pPr>
              <w:pStyle w:val="Ingetavstnd"/>
              <w:rPr>
                <w:rFonts w:eastAsiaTheme="minorHAnsi" w:cstheme="minorBidi"/>
                <w:b/>
                <w:bCs/>
                <w:sz w:val="22"/>
                <w:szCs w:val="22"/>
                <w:lang w:bidi="sv-SE"/>
              </w:rPr>
            </w:pPr>
            <w:r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H</w:t>
            </w:r>
            <w:r w:rsidR="005D5DC6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är kan man skriva in hur man</w:t>
            </w:r>
            <w:r w:rsidR="00F75AFE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5D5DC6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utvärderar anbud. </w:t>
            </w:r>
            <w:r w:rsidR="00C521D7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Ex</w:t>
            </w:r>
            <w:r w:rsidR="00401983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det överordnande begreppet</w:t>
            </w:r>
            <w:r w:rsidR="00A329F0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;</w:t>
            </w:r>
            <w:r w:rsidR="00343554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2C5DF5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”</w:t>
            </w:r>
            <w:r w:rsidR="00343554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det ekonomiskt mest fördelaktiga anbudet</w:t>
            </w:r>
            <w:r w:rsidR="002C5DF5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”</w:t>
            </w:r>
            <w:r w:rsidR="000D0387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. </w:t>
            </w:r>
            <w:r w:rsidR="002C5DF5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De tilldelningsgrunder som</w:t>
            </w:r>
            <w:r w:rsidR="00530712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2C5DF5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kan användas är</w:t>
            </w:r>
            <w:r w:rsidR="00F45EF8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1) bästa förhållandet </w:t>
            </w:r>
            <w:r w:rsidR="00AA1A55">
              <w:rPr>
                <w:rStyle w:val="normaltextrun"/>
                <w:rFonts w:ascii="Calibri" w:hAnsi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>mellan pris och kvalitet, 2) kostnad, 3) pris.</w:t>
            </w:r>
            <w:r w:rsidR="005D5DC6">
              <w:rPr>
                <w:rStyle w:val="eop"/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04723671" w14:textId="77777777" w:rsidR="00BC7C08" w:rsidRDefault="00BC7C08" w:rsidP="00562601">
      <w:pPr>
        <w:pStyle w:val="Ingetavstnd"/>
      </w:pPr>
    </w:p>
    <w:p w14:paraId="2C9F45B3" w14:textId="77777777" w:rsidR="002F4C45" w:rsidRPr="002F4C45" w:rsidRDefault="002F4C45" w:rsidP="00562601">
      <w:pPr>
        <w:pStyle w:val="Ingetavstnd"/>
        <w:rPr>
          <w:b/>
          <w:bCs/>
          <w:color w:val="C00000"/>
          <w:sz w:val="28"/>
        </w:rPr>
      </w:pPr>
      <w:r w:rsidRPr="002F4C45">
        <w:rPr>
          <w:b/>
          <w:bCs/>
          <w:color w:val="C00000"/>
          <w:sz w:val="28"/>
        </w:rPr>
        <w:t>Offerten ska innehålla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448"/>
      </w:tblGrid>
      <w:tr w:rsidR="002F4C45" w14:paraId="230F922F" w14:textId="77777777" w:rsidTr="002F4C45">
        <w:tc>
          <w:tcPr>
            <w:tcW w:w="9448" w:type="dxa"/>
          </w:tcPr>
          <w:p w14:paraId="7541A3CA" w14:textId="77777777" w:rsidR="002F4C45" w:rsidRDefault="002F4C45" w:rsidP="00562601">
            <w:pPr>
              <w:pStyle w:val="Ingetavstnd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Pris</w:t>
            </w:r>
          </w:p>
          <w:p w14:paraId="72356C53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sz w:val="22"/>
                <w:szCs w:val="22"/>
              </w:rPr>
              <w:t>Anges i SEK</w:t>
            </w:r>
          </w:p>
          <w:p w14:paraId="06899462" w14:textId="77777777" w:rsidR="002F4C45" w:rsidRDefault="002F4C45" w:rsidP="00562601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sz w:val="22"/>
                <w:szCs w:val="22"/>
              </w:rPr>
              <w:t xml:space="preserve">Priset ska anges exklusive gällande mervärdesskatt. </w:t>
            </w:r>
          </w:p>
          <w:p w14:paraId="670E1A30" w14:textId="77777777" w:rsidR="00065B2B" w:rsidRDefault="00065B2B" w:rsidP="00562601">
            <w:pPr>
              <w:pStyle w:val="Ingetavstnd"/>
              <w:rPr>
                <w:b/>
                <w:bCs/>
                <w:sz w:val="22"/>
                <w:szCs w:val="22"/>
              </w:rPr>
            </w:pPr>
          </w:p>
        </w:tc>
      </w:tr>
      <w:tr w:rsidR="002F4C45" w14:paraId="7BA05F45" w14:textId="77777777" w:rsidTr="002F4C45">
        <w:tc>
          <w:tcPr>
            <w:tcW w:w="9448" w:type="dxa"/>
          </w:tcPr>
          <w:p w14:paraId="2767DA62" w14:textId="77777777" w:rsidR="002F4C45" w:rsidRDefault="002F4C45" w:rsidP="00562601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b/>
                <w:bCs/>
                <w:sz w:val="22"/>
                <w:szCs w:val="22"/>
              </w:rPr>
              <w:t>Följande skall ingå i offerten</w:t>
            </w:r>
            <w:r w:rsidRPr="002F4C45">
              <w:rPr>
                <w:sz w:val="22"/>
                <w:szCs w:val="22"/>
              </w:rPr>
              <w:t xml:space="preserve">. </w:t>
            </w:r>
          </w:p>
          <w:p w14:paraId="5631BC1D" w14:textId="77777777" w:rsidR="002F4C45" w:rsidRDefault="002F4C45" w:rsidP="00562601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sz w:val="22"/>
                <w:szCs w:val="22"/>
              </w:rPr>
              <w:t>Beskrivning av varan</w:t>
            </w:r>
          </w:p>
          <w:p w14:paraId="4D0A8E8F" w14:textId="77777777" w:rsidR="002F4C45" w:rsidRDefault="002F4C45" w:rsidP="00562601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sz w:val="22"/>
                <w:szCs w:val="22"/>
              </w:rPr>
              <w:t>Garantitid</w:t>
            </w:r>
          </w:p>
          <w:p w14:paraId="290BDE9D" w14:textId="77777777" w:rsidR="002F4C45" w:rsidRDefault="002F4C45" w:rsidP="00562601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sz w:val="22"/>
                <w:szCs w:val="22"/>
              </w:rPr>
              <w:t>Pris</w:t>
            </w:r>
          </w:p>
          <w:p w14:paraId="4767FEA2" w14:textId="77777777" w:rsidR="00065B2B" w:rsidRDefault="00065B2B" w:rsidP="00065B2B">
            <w:pPr>
              <w:pStyle w:val="Ingetavstnd"/>
              <w:rPr>
                <w:b/>
                <w:bCs/>
                <w:sz w:val="22"/>
                <w:szCs w:val="22"/>
              </w:rPr>
            </w:pPr>
          </w:p>
        </w:tc>
      </w:tr>
      <w:tr w:rsidR="002F4C45" w14:paraId="39EC60DB" w14:textId="77777777" w:rsidTr="002F4C45">
        <w:tc>
          <w:tcPr>
            <w:tcW w:w="9448" w:type="dxa"/>
          </w:tcPr>
          <w:p w14:paraId="5273D2C6" w14:textId="77777777" w:rsidR="002F4C45" w:rsidRDefault="002F4C45" w:rsidP="00562601">
            <w:pPr>
              <w:pStyle w:val="Ingetavstnd"/>
              <w:rPr>
                <w:b/>
                <w:bCs/>
                <w:sz w:val="22"/>
                <w:szCs w:val="22"/>
              </w:rPr>
            </w:pPr>
            <w:r w:rsidRPr="002F4C45">
              <w:rPr>
                <w:b/>
                <w:bCs/>
                <w:sz w:val="22"/>
                <w:szCs w:val="22"/>
              </w:rPr>
              <w:t xml:space="preserve">Offerten ska vara giltigt i minst 30 dagar </w:t>
            </w:r>
          </w:p>
          <w:p w14:paraId="4069E7BF" w14:textId="77777777" w:rsidR="00065B2B" w:rsidRDefault="00065B2B" w:rsidP="00562601">
            <w:pPr>
              <w:pStyle w:val="Ingetavstnd"/>
              <w:rPr>
                <w:b/>
                <w:bCs/>
                <w:sz w:val="22"/>
                <w:szCs w:val="22"/>
              </w:rPr>
            </w:pPr>
          </w:p>
        </w:tc>
      </w:tr>
    </w:tbl>
    <w:p w14:paraId="3C4C7C90" w14:textId="77777777" w:rsidR="002F4C45" w:rsidRDefault="002F4C45" w:rsidP="00562601">
      <w:pPr>
        <w:pStyle w:val="Ingetavstnd"/>
        <w:rPr>
          <w:b/>
          <w:bCs/>
          <w:sz w:val="22"/>
          <w:szCs w:val="22"/>
        </w:rPr>
      </w:pPr>
    </w:p>
    <w:p w14:paraId="5D537355" w14:textId="77777777" w:rsidR="002F4C45" w:rsidRPr="002F4C45" w:rsidRDefault="002F4C45" w:rsidP="00562601">
      <w:pPr>
        <w:pStyle w:val="Ingetavstnd"/>
        <w:rPr>
          <w:b/>
          <w:bCs/>
          <w:color w:val="C00000"/>
          <w:sz w:val="28"/>
        </w:rPr>
      </w:pPr>
      <w:r w:rsidRPr="002F4C45">
        <w:rPr>
          <w:b/>
          <w:bCs/>
          <w:color w:val="C00000"/>
          <w:sz w:val="28"/>
        </w:rPr>
        <w:t>Offertsvar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448"/>
      </w:tblGrid>
      <w:tr w:rsidR="002F4C45" w:rsidRPr="002F4C45" w14:paraId="0CD42B0A" w14:textId="77777777" w:rsidTr="002F4C45">
        <w:tc>
          <w:tcPr>
            <w:tcW w:w="9448" w:type="dxa"/>
          </w:tcPr>
          <w:p w14:paraId="657C679B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sz w:val="22"/>
                <w:szCs w:val="22"/>
              </w:rPr>
              <w:t>Tillhanda senast</w:t>
            </w:r>
          </w:p>
          <w:p w14:paraId="709F9C71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  <w:p w14:paraId="364193E9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</w:tc>
      </w:tr>
      <w:tr w:rsidR="002F4C45" w:rsidRPr="002F4C45" w14:paraId="26AB5EEE" w14:textId="77777777" w:rsidTr="002F4C45">
        <w:tc>
          <w:tcPr>
            <w:tcW w:w="9448" w:type="dxa"/>
          </w:tcPr>
          <w:p w14:paraId="4283C67F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sz w:val="22"/>
                <w:szCs w:val="22"/>
              </w:rPr>
              <w:t>Anbudsadress</w:t>
            </w:r>
          </w:p>
          <w:p w14:paraId="5462C1E3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  <w:p w14:paraId="6BB513CE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  <w:p w14:paraId="1CC5A6B8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  <w:p w14:paraId="6599B570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  <w:p w14:paraId="54D2664C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</w:tc>
      </w:tr>
    </w:tbl>
    <w:p w14:paraId="1765AAD4" w14:textId="77777777" w:rsidR="002F4C45" w:rsidRPr="002F4C45" w:rsidRDefault="002F4C45" w:rsidP="00562601">
      <w:pPr>
        <w:pStyle w:val="Ingetavstnd"/>
        <w:rPr>
          <w:sz w:val="22"/>
          <w:szCs w:val="22"/>
        </w:rPr>
      </w:pPr>
    </w:p>
    <w:p w14:paraId="32573CBE" w14:textId="77777777" w:rsidR="002F4C45" w:rsidRPr="002F4C45" w:rsidRDefault="002F4C45" w:rsidP="00562601">
      <w:pPr>
        <w:pStyle w:val="Ingetavstnd"/>
        <w:rPr>
          <w:color w:val="C00000"/>
          <w:sz w:val="22"/>
          <w:szCs w:val="22"/>
        </w:rPr>
      </w:pPr>
      <w:r w:rsidRPr="002F4C45">
        <w:rPr>
          <w:color w:val="C00000"/>
          <w:sz w:val="22"/>
          <w:szCs w:val="22"/>
        </w:rPr>
        <w:t>Vid frågor kontakta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448"/>
      </w:tblGrid>
      <w:tr w:rsidR="002F4C45" w:rsidRPr="002F4C45" w14:paraId="77ACFEA2" w14:textId="77777777" w:rsidTr="002F4C45">
        <w:tc>
          <w:tcPr>
            <w:tcW w:w="9448" w:type="dxa"/>
          </w:tcPr>
          <w:p w14:paraId="57C20190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sz w:val="22"/>
                <w:szCs w:val="22"/>
              </w:rPr>
              <w:t>Namn</w:t>
            </w:r>
          </w:p>
          <w:p w14:paraId="48C2E886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  <w:p w14:paraId="785F3624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</w:tc>
      </w:tr>
      <w:tr w:rsidR="002F4C45" w:rsidRPr="002F4C45" w14:paraId="148485B3" w14:textId="77777777" w:rsidTr="002F4C45">
        <w:tc>
          <w:tcPr>
            <w:tcW w:w="9448" w:type="dxa"/>
          </w:tcPr>
          <w:p w14:paraId="42B17AEC" w14:textId="77777777" w:rsidR="002F4C45" w:rsidRPr="002F4C45" w:rsidRDefault="008407FC" w:rsidP="00562601">
            <w:pPr>
              <w:pStyle w:val="Ingetavstn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Tel/</w:t>
            </w:r>
            <w:r w:rsidR="002F4C45" w:rsidRPr="002F4C45">
              <w:rPr>
                <w:sz w:val="22"/>
                <w:szCs w:val="22"/>
              </w:rPr>
              <w:t>Mobil</w:t>
            </w:r>
          </w:p>
          <w:p w14:paraId="2DC58322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  <w:p w14:paraId="0D446933" w14:textId="77777777" w:rsidR="002F4C45" w:rsidRPr="002F4C45" w:rsidRDefault="002F4C45" w:rsidP="00562601">
            <w:pPr>
              <w:pStyle w:val="Ingetavstnd"/>
              <w:rPr>
                <w:sz w:val="22"/>
                <w:szCs w:val="22"/>
              </w:rPr>
            </w:pPr>
          </w:p>
        </w:tc>
      </w:tr>
      <w:tr w:rsidR="002F4C45" w:rsidRPr="002F4C45" w14:paraId="684B5A51" w14:textId="77777777" w:rsidTr="002F4C45">
        <w:tc>
          <w:tcPr>
            <w:tcW w:w="9448" w:type="dxa"/>
          </w:tcPr>
          <w:p w14:paraId="3B09D209" w14:textId="77777777" w:rsidR="002F4C45" w:rsidRPr="002F4C45" w:rsidRDefault="002F4C45" w:rsidP="002F4C45">
            <w:pPr>
              <w:pStyle w:val="Ingetavstnd"/>
              <w:rPr>
                <w:sz w:val="22"/>
                <w:szCs w:val="22"/>
              </w:rPr>
            </w:pPr>
            <w:r w:rsidRPr="002F4C45">
              <w:rPr>
                <w:sz w:val="22"/>
                <w:szCs w:val="22"/>
              </w:rPr>
              <w:t>E-post</w:t>
            </w:r>
          </w:p>
          <w:p w14:paraId="02CB6AFB" w14:textId="77777777" w:rsidR="002F4C45" w:rsidRPr="002F4C45" w:rsidRDefault="002F4C45" w:rsidP="002F4C45">
            <w:pPr>
              <w:pStyle w:val="Ingetavstnd"/>
              <w:rPr>
                <w:sz w:val="22"/>
                <w:szCs w:val="22"/>
              </w:rPr>
            </w:pPr>
          </w:p>
          <w:p w14:paraId="50D3CC24" w14:textId="77777777" w:rsidR="002F4C45" w:rsidRPr="002F4C45" w:rsidRDefault="002F4C45" w:rsidP="002F4C45">
            <w:pPr>
              <w:pStyle w:val="Ingetavstnd"/>
              <w:rPr>
                <w:sz w:val="22"/>
                <w:szCs w:val="22"/>
              </w:rPr>
            </w:pPr>
          </w:p>
        </w:tc>
      </w:tr>
    </w:tbl>
    <w:p w14:paraId="2DD4D315" w14:textId="77777777" w:rsidR="002A2D0D" w:rsidRDefault="002A2D0D" w:rsidP="002A648D">
      <w:pPr>
        <w:rPr>
          <w:color w:val="C00000"/>
          <w:sz w:val="28"/>
        </w:rPr>
      </w:pPr>
    </w:p>
    <w:p w14:paraId="58B2978E" w14:textId="77777777" w:rsidR="00A07654" w:rsidRPr="00065B2B" w:rsidRDefault="00065B2B" w:rsidP="002A648D">
      <w:pPr>
        <w:rPr>
          <w:color w:val="C00000"/>
          <w:sz w:val="28"/>
        </w:rPr>
      </w:pPr>
      <w:r w:rsidRPr="00065B2B">
        <w:rPr>
          <w:color w:val="C00000"/>
          <w:sz w:val="28"/>
        </w:rPr>
        <w:t>Välkommen att lämna offert!</w:t>
      </w:r>
    </w:p>
    <w:sectPr w:rsidR="00A07654" w:rsidRPr="00065B2B" w:rsidSect="005166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A2909" w14:textId="77777777" w:rsidR="00D92994" w:rsidRDefault="00D92994" w:rsidP="00650259">
      <w:pPr>
        <w:spacing w:line="240" w:lineRule="auto"/>
      </w:pPr>
      <w:r>
        <w:separator/>
      </w:r>
    </w:p>
  </w:endnote>
  <w:endnote w:type="continuationSeparator" w:id="0">
    <w:p w14:paraId="1E4BF4EB" w14:textId="77777777" w:rsidR="00D92994" w:rsidRDefault="00D9299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08CD1B-F0ED-4070-B3A4-F723EBDD96BE}"/>
    <w:embedBold r:id="rId2" w:fontKey="{ED7BDE0E-13C3-436C-889B-BED392115928}"/>
    <w:embedItalic r:id="rId3" w:fontKey="{9FA1C723-D43F-4538-96C4-C129CED5181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2DE1DD3-024C-49CE-9405-8635965A8FDE}"/>
    <w:embedBold r:id="rId5" w:fontKey="{A375071C-27E9-41F2-A7EA-40EF03240F87}"/>
    <w:embedItalic r:id="rId6" w:fontKey="{2F66277F-4D7A-4677-882D-EC914A2A937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0DB2263-17DD-42C1-87E8-3E1151DAF2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88CF8D1-9720-406A-9A6F-AD552F4865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B2C8" w14:textId="77777777" w:rsidR="00D57202" w:rsidRDefault="00D5720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4729"/>
      <w:gridCol w:w="4729"/>
    </w:tblGrid>
    <w:tr w:rsidR="00562601" w:rsidRPr="00562601" w14:paraId="4A2EA7B2" w14:textId="77777777" w:rsidTr="00562601">
      <w:tc>
        <w:tcPr>
          <w:tcW w:w="2500" w:type="pct"/>
          <w:vAlign w:val="center"/>
        </w:tcPr>
        <w:p w14:paraId="06782D33" w14:textId="77777777" w:rsidR="0051668F" w:rsidRPr="0051668F" w:rsidRDefault="0051668F" w:rsidP="0051668F">
          <w:pPr>
            <w:pStyle w:val="Sidfot"/>
            <w:jc w:val="center"/>
            <w:rPr>
              <w:sz w:val="22"/>
              <w:szCs w:val="22"/>
            </w:rPr>
          </w:pPr>
        </w:p>
        <w:p w14:paraId="4B6ABBF1" w14:textId="77777777" w:rsidR="0051668F" w:rsidRPr="002A648D" w:rsidRDefault="0051668F" w:rsidP="002A2D0D">
          <w:pPr>
            <w:pStyle w:val="Sidfot"/>
            <w:jc w:val="center"/>
          </w:pPr>
        </w:p>
      </w:tc>
      <w:tc>
        <w:tcPr>
          <w:tcW w:w="2500" w:type="pct"/>
          <w:vAlign w:val="center"/>
        </w:tcPr>
        <w:p w14:paraId="58B8F227" w14:textId="77777777" w:rsidR="00562601" w:rsidRPr="00562601" w:rsidRDefault="00562601" w:rsidP="0051668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</w:rPr>
          </w:pPr>
        </w:p>
      </w:tc>
    </w:tr>
  </w:tbl>
  <w:p w14:paraId="7AE43638" w14:textId="77777777" w:rsidR="00562601" w:rsidRDefault="00562601" w:rsidP="0051668F">
    <w:pPr>
      <w:pStyle w:val="Sidfo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70A26" w14:textId="77777777" w:rsidR="00D57202" w:rsidRDefault="00D5720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C2687" w14:textId="77777777" w:rsidR="00D92994" w:rsidRDefault="00D92994" w:rsidP="00650259">
      <w:pPr>
        <w:spacing w:line="240" w:lineRule="auto"/>
      </w:pPr>
      <w:r>
        <w:separator/>
      </w:r>
    </w:p>
  </w:footnote>
  <w:footnote w:type="continuationSeparator" w:id="0">
    <w:p w14:paraId="06AA95FE" w14:textId="77777777" w:rsidR="00D92994" w:rsidRDefault="00D9299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F62F5" w14:textId="77777777" w:rsidR="00D57202" w:rsidRDefault="00D5720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2286"/>
      <w:gridCol w:w="7172"/>
    </w:tblGrid>
    <w:tr w:rsidR="00D57202" w:rsidRPr="002F1A3F" w14:paraId="3E93E5EC" w14:textId="77777777" w:rsidTr="002F1A3F">
      <w:trPr>
        <w:trHeight w:val="990"/>
      </w:trPr>
      <w:tc>
        <w:tcPr>
          <w:tcW w:w="451" w:type="pct"/>
          <w:shd w:val="clear" w:color="auto" w:fill="auto"/>
          <w:vAlign w:val="center"/>
        </w:tcPr>
        <w:p w14:paraId="3CF882E2" w14:textId="77777777" w:rsidR="00562601" w:rsidRPr="002F1A3F" w:rsidRDefault="00D57202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sz w:val="44"/>
              <w:szCs w:val="24"/>
            </w:rPr>
          </w:pPr>
          <w:r>
            <w:rPr>
              <w:rFonts w:eastAsia="Times New Roman"/>
              <w:noProof/>
              <w:color w:val="000000"/>
              <w:szCs w:val="24"/>
            </w:rPr>
            <w:drawing>
              <wp:inline distT="0" distB="0" distL="0" distR="0" wp14:anchorId="04B0DD21" wp14:editId="101FEBD8">
                <wp:extent cx="1308100" cy="558800"/>
                <wp:effectExtent l="0" t="0" r="6350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auto"/>
          <w:vAlign w:val="center"/>
        </w:tcPr>
        <w:p w14:paraId="24C1EC53" w14:textId="77777777" w:rsidR="00562601" w:rsidRPr="001D46E4" w:rsidRDefault="002F1A3F" w:rsidP="002B69B4">
          <w:pPr>
            <w:pStyle w:val="Sidhuvud"/>
            <w:rPr>
              <w:color w:val="B0182B"/>
            </w:rPr>
          </w:pPr>
          <w:r w:rsidRPr="001D46E4">
            <w:rPr>
              <w:color w:val="B0182B"/>
            </w:rPr>
            <w:t xml:space="preserve">    </w:t>
          </w:r>
          <w:r w:rsidR="003D22B8">
            <w:rPr>
              <w:color w:val="B0182B"/>
            </w:rPr>
            <w:t>Offertförfrågan</w:t>
          </w:r>
          <w:r w:rsidR="008B1B7C" w:rsidRPr="001D46E4">
            <w:rPr>
              <w:color w:val="B0182B"/>
            </w:rPr>
            <w:t xml:space="preserve"> </w:t>
          </w:r>
          <w:r w:rsidR="00D57202">
            <w:rPr>
              <w:color w:val="B0182B"/>
            </w:rPr>
            <w:t>d</w:t>
          </w:r>
          <w:r w:rsidR="008B1B7C" w:rsidRPr="001D46E4">
            <w:rPr>
              <w:color w:val="B0182B"/>
            </w:rPr>
            <w:t>irektupphandling</w:t>
          </w:r>
        </w:p>
      </w:tc>
    </w:tr>
  </w:tbl>
  <w:p w14:paraId="4AE86A4C" w14:textId="77777777" w:rsidR="00562601" w:rsidRPr="002F1A3F" w:rsidRDefault="00562601" w:rsidP="00562601">
    <w:pPr>
      <w:pStyle w:val="Ingetavst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EB758" w14:textId="77777777" w:rsidR="00D57202" w:rsidRDefault="00D5720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8A5"/>
    <w:multiLevelType w:val="hybridMultilevel"/>
    <w:tmpl w:val="B8B0DF4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0C44E9"/>
    <w:multiLevelType w:val="hybridMultilevel"/>
    <w:tmpl w:val="E578C0F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91F86"/>
    <w:multiLevelType w:val="hybridMultilevel"/>
    <w:tmpl w:val="FB6E4F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BA1143"/>
    <w:multiLevelType w:val="hybridMultilevel"/>
    <w:tmpl w:val="F7064C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8"/>
  </w:num>
  <w:num w:numId="8">
    <w:abstractNumId w:val="12"/>
  </w:num>
  <w:num w:numId="9">
    <w:abstractNumId w:val="21"/>
  </w:num>
  <w:num w:numId="10">
    <w:abstractNumId w:val="3"/>
  </w:num>
  <w:num w:numId="11">
    <w:abstractNumId w:val="7"/>
  </w:num>
  <w:num w:numId="12">
    <w:abstractNumId w:val="2"/>
  </w:num>
  <w:num w:numId="13">
    <w:abstractNumId w:val="4"/>
  </w:num>
  <w:num w:numId="14">
    <w:abstractNumId w:val="11"/>
  </w:num>
  <w:num w:numId="15">
    <w:abstractNumId w:val="10"/>
  </w:num>
  <w:num w:numId="16">
    <w:abstractNumId w:val="20"/>
  </w:num>
  <w:num w:numId="17">
    <w:abstractNumId w:val="5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6"/>
  </w:num>
  <w:num w:numId="23">
    <w:abstractNumId w:val="18"/>
  </w:num>
  <w:num w:numId="24">
    <w:abstractNumId w:val="1"/>
  </w:num>
  <w:num w:numId="25">
    <w:abstractNumId w:val="1"/>
  </w:num>
  <w:num w:numId="26">
    <w:abstractNumId w:val="0"/>
  </w:num>
  <w:num w:numId="27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48B"/>
    <w:rsid w:val="00003B30"/>
    <w:rsid w:val="00045CA6"/>
    <w:rsid w:val="00052382"/>
    <w:rsid w:val="0006568A"/>
    <w:rsid w:val="00065B2B"/>
    <w:rsid w:val="00076F0F"/>
    <w:rsid w:val="00084253"/>
    <w:rsid w:val="000D0387"/>
    <w:rsid w:val="000D1F49"/>
    <w:rsid w:val="000F5C88"/>
    <w:rsid w:val="00137A23"/>
    <w:rsid w:val="001727CA"/>
    <w:rsid w:val="001D0F63"/>
    <w:rsid w:val="001D46E4"/>
    <w:rsid w:val="001E4E2C"/>
    <w:rsid w:val="001F7012"/>
    <w:rsid w:val="00222F0D"/>
    <w:rsid w:val="002441F0"/>
    <w:rsid w:val="00254C01"/>
    <w:rsid w:val="00261C01"/>
    <w:rsid w:val="00272EE9"/>
    <w:rsid w:val="002A2D0D"/>
    <w:rsid w:val="002A4ED5"/>
    <w:rsid w:val="002A648D"/>
    <w:rsid w:val="002B69B4"/>
    <w:rsid w:val="002C56E6"/>
    <w:rsid w:val="002C5DF5"/>
    <w:rsid w:val="002D3A9F"/>
    <w:rsid w:val="002F1A3F"/>
    <w:rsid w:val="002F38B0"/>
    <w:rsid w:val="002F4C45"/>
    <w:rsid w:val="003144B3"/>
    <w:rsid w:val="0031748B"/>
    <w:rsid w:val="00343554"/>
    <w:rsid w:val="00354B3D"/>
    <w:rsid w:val="00361E11"/>
    <w:rsid w:val="0039760F"/>
    <w:rsid w:val="003B4744"/>
    <w:rsid w:val="003D22B8"/>
    <w:rsid w:val="003F0847"/>
    <w:rsid w:val="003F7332"/>
    <w:rsid w:val="0040090B"/>
    <w:rsid w:val="00401424"/>
    <w:rsid w:val="00401983"/>
    <w:rsid w:val="00446538"/>
    <w:rsid w:val="00453168"/>
    <w:rsid w:val="0046302A"/>
    <w:rsid w:val="00487D2D"/>
    <w:rsid w:val="004D5D62"/>
    <w:rsid w:val="005030F1"/>
    <w:rsid w:val="005112D0"/>
    <w:rsid w:val="0051668F"/>
    <w:rsid w:val="00530712"/>
    <w:rsid w:val="00535005"/>
    <w:rsid w:val="005463B1"/>
    <w:rsid w:val="00562601"/>
    <w:rsid w:val="0057256E"/>
    <w:rsid w:val="00577E06"/>
    <w:rsid w:val="00582B1C"/>
    <w:rsid w:val="005A3BF7"/>
    <w:rsid w:val="005D5DC6"/>
    <w:rsid w:val="005F2035"/>
    <w:rsid w:val="005F7990"/>
    <w:rsid w:val="006250A2"/>
    <w:rsid w:val="0063739C"/>
    <w:rsid w:val="00650259"/>
    <w:rsid w:val="00665B9C"/>
    <w:rsid w:val="0071147C"/>
    <w:rsid w:val="0072434C"/>
    <w:rsid w:val="00770F25"/>
    <w:rsid w:val="00787DD4"/>
    <w:rsid w:val="007A35A8"/>
    <w:rsid w:val="007B0A85"/>
    <w:rsid w:val="007C47E5"/>
    <w:rsid w:val="007C6A52"/>
    <w:rsid w:val="007E5798"/>
    <w:rsid w:val="00806FF3"/>
    <w:rsid w:val="008164D2"/>
    <w:rsid w:val="0082043E"/>
    <w:rsid w:val="008407FC"/>
    <w:rsid w:val="0087559B"/>
    <w:rsid w:val="008B1B7C"/>
    <w:rsid w:val="008E203A"/>
    <w:rsid w:val="0090021E"/>
    <w:rsid w:val="00905BCD"/>
    <w:rsid w:val="0091229C"/>
    <w:rsid w:val="009142C5"/>
    <w:rsid w:val="00935156"/>
    <w:rsid w:val="00940E73"/>
    <w:rsid w:val="00947966"/>
    <w:rsid w:val="0098597D"/>
    <w:rsid w:val="00991B30"/>
    <w:rsid w:val="009B175F"/>
    <w:rsid w:val="009D406B"/>
    <w:rsid w:val="009F2638"/>
    <w:rsid w:val="009F619A"/>
    <w:rsid w:val="009F6DDE"/>
    <w:rsid w:val="00A07654"/>
    <w:rsid w:val="00A329F0"/>
    <w:rsid w:val="00A370A8"/>
    <w:rsid w:val="00A60442"/>
    <w:rsid w:val="00A97487"/>
    <w:rsid w:val="00AA1A55"/>
    <w:rsid w:val="00AC1728"/>
    <w:rsid w:val="00AC2926"/>
    <w:rsid w:val="00AE27FA"/>
    <w:rsid w:val="00B04A50"/>
    <w:rsid w:val="00B160CA"/>
    <w:rsid w:val="00B76BCD"/>
    <w:rsid w:val="00BC7C08"/>
    <w:rsid w:val="00BD4753"/>
    <w:rsid w:val="00BD5A10"/>
    <w:rsid w:val="00BD5CB1"/>
    <w:rsid w:val="00BE62EE"/>
    <w:rsid w:val="00BF15E7"/>
    <w:rsid w:val="00C003BA"/>
    <w:rsid w:val="00C2627D"/>
    <w:rsid w:val="00C427EB"/>
    <w:rsid w:val="00C46878"/>
    <w:rsid w:val="00C521D7"/>
    <w:rsid w:val="00C60F32"/>
    <w:rsid w:val="00C71A84"/>
    <w:rsid w:val="00C81922"/>
    <w:rsid w:val="00CA125D"/>
    <w:rsid w:val="00CB4A51"/>
    <w:rsid w:val="00CB5061"/>
    <w:rsid w:val="00CB5273"/>
    <w:rsid w:val="00CD1E48"/>
    <w:rsid w:val="00CD4532"/>
    <w:rsid w:val="00CD47B0"/>
    <w:rsid w:val="00CE6104"/>
    <w:rsid w:val="00CE7918"/>
    <w:rsid w:val="00D136C7"/>
    <w:rsid w:val="00D16163"/>
    <w:rsid w:val="00D57202"/>
    <w:rsid w:val="00D74978"/>
    <w:rsid w:val="00D92994"/>
    <w:rsid w:val="00DB089F"/>
    <w:rsid w:val="00DB3FAD"/>
    <w:rsid w:val="00DB692B"/>
    <w:rsid w:val="00DD1B5B"/>
    <w:rsid w:val="00DD447B"/>
    <w:rsid w:val="00DF0832"/>
    <w:rsid w:val="00E0535A"/>
    <w:rsid w:val="00E14589"/>
    <w:rsid w:val="00E1657E"/>
    <w:rsid w:val="00E43C4B"/>
    <w:rsid w:val="00E61C09"/>
    <w:rsid w:val="00E677FE"/>
    <w:rsid w:val="00EB3B58"/>
    <w:rsid w:val="00EC7359"/>
    <w:rsid w:val="00EE3054"/>
    <w:rsid w:val="00F00606"/>
    <w:rsid w:val="00F01256"/>
    <w:rsid w:val="00F35F49"/>
    <w:rsid w:val="00F45EF8"/>
    <w:rsid w:val="00F5418C"/>
    <w:rsid w:val="00F549BE"/>
    <w:rsid w:val="00F54B0C"/>
    <w:rsid w:val="00F6553E"/>
    <w:rsid w:val="00F75AF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1D29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07654"/>
    <w:pPr>
      <w:spacing w:before="120" w:after="0"/>
    </w:pPr>
    <w:rPr>
      <w:sz w:val="24"/>
    </w:rPr>
  </w:style>
  <w:style w:type="paragraph" w:styleId="Rubrik1">
    <w:name w:val="heading 1"/>
    <w:basedOn w:val="Normal"/>
    <w:link w:val="Rubrik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semiHidden/>
    <w:rsid w:val="00562601"/>
    <w:rPr>
      <w:b/>
      <w:color w:val="4BACC6"/>
      <w:sz w:val="52"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semiHidden/>
    <w:rsid w:val="000D1F49"/>
    <w:pPr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562601"/>
    <w:rPr>
      <w:b/>
      <w:bCs/>
      <w:color w:val="694A77"/>
      <w:sz w:val="24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62601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SidhuvudChar">
    <w:name w:val="Sidhuvud Char"/>
    <w:basedOn w:val="Standardstycketeckensnitt"/>
    <w:link w:val="Sidhuvud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Sidfot">
    <w:name w:val="footer"/>
    <w:basedOn w:val="Normal"/>
    <w:link w:val="Sidfo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2A648D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62601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562601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806FF3"/>
    <w:rPr>
      <w:color w:val="808080"/>
    </w:rPr>
  </w:style>
  <w:style w:type="paragraph" w:customStyle="1" w:styleId="Tabellrubriker">
    <w:name w:val="Tabellrubriker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lensunderrubriker">
    <w:name w:val="Tabellens underrubriker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ma">
    <w:name w:val="Summa"/>
    <w:basedOn w:val="Normal"/>
    <w:next w:val="Normal"/>
    <w:link w:val="Totaltantaltecken"/>
    <w:uiPriority w:val="1"/>
    <w:qFormat/>
    <w:rsid w:val="002A648D"/>
    <w:rPr>
      <w:b/>
    </w:rPr>
  </w:style>
  <w:style w:type="character" w:customStyle="1" w:styleId="Totaltantaltecken">
    <w:name w:val="Totalt antal tecken"/>
    <w:basedOn w:val="Standardstycketeckensnitt"/>
    <w:link w:val="Summa"/>
    <w:uiPriority w:val="1"/>
    <w:rsid w:val="002A648D"/>
    <w:rPr>
      <w:b/>
      <w:sz w:val="24"/>
    </w:rPr>
  </w:style>
  <w:style w:type="character" w:styleId="Olstomnmnande">
    <w:name w:val="Unresolved Mention"/>
    <w:basedOn w:val="Standardstycketeckensnitt"/>
    <w:uiPriority w:val="99"/>
    <w:semiHidden/>
    <w:rsid w:val="0051668F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semiHidden/>
    <w:qFormat/>
    <w:rsid w:val="00A07654"/>
    <w:pPr>
      <w:ind w:left="720"/>
      <w:contextualSpacing/>
    </w:pPr>
  </w:style>
  <w:style w:type="paragraph" w:customStyle="1" w:styleId="Normal1">
    <w:name w:val="Normal1"/>
    <w:basedOn w:val="Normal"/>
    <w:rsid w:val="00E16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sv-SE"/>
    </w:rPr>
  </w:style>
  <w:style w:type="character" w:customStyle="1" w:styleId="normaltextrun">
    <w:name w:val="normaltextrun"/>
    <w:basedOn w:val="Standardstycketeckensnitt"/>
    <w:rsid w:val="009B175F"/>
  </w:style>
  <w:style w:type="character" w:customStyle="1" w:styleId="eop">
    <w:name w:val="eop"/>
    <w:basedOn w:val="Standardstycketeckensnitt"/>
    <w:rsid w:val="009B1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6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9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8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a574b538-6611-4564-b287-9e453ca00705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hel0501\Downloads\Direktupphandling%20offertf&#246;rfr&#229;gan%20Mora%20kommun-ML111533%20(2)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9E941B84DBE7439BDC8282812FC5CE" ma:contentTypeVersion="5" ma:contentTypeDescription="Skapa ett nytt dokument." ma:contentTypeScope="" ma:versionID="6b8d273741159307cb65fb44a2c6d051">
  <xsd:schema xmlns:xsd="http://www.w3.org/2001/XMLSchema" xmlns:xs="http://www.w3.org/2001/XMLSchema" xmlns:p="http://schemas.microsoft.com/office/2006/metadata/properties" xmlns:ns2="e62ce708-911b-4aea-ae4d-5bf124339483" xmlns:ns3="36caeb3f-0212-40b3-b587-ff74b582142e" targetNamespace="http://schemas.microsoft.com/office/2006/metadata/properties" ma:root="true" ma:fieldsID="785712c0162b918fb284425790f9c2f2" ns2:_="" ns3:_="">
    <xsd:import namespace="e62ce708-911b-4aea-ae4d-5bf124339483"/>
    <xsd:import namespace="36caeb3f-0212-40b3-b587-ff74b582142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ce708-911b-4aea-ae4d-5bf1243394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Delar tips, Hash" ma:internalName="SharingHintHash" ma:readOnly="true">
      <xsd:simpleType>
        <xsd:restriction base="dms:Text"/>
      </xsd:simpleType>
    </xsd:element>
    <xsd:element name="SharedWithDetails" ma:index="1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aeb3f-0212-40b3-b587-ff74b58214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D14F92-12B3-451B-9E84-E5A96164B7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117400-9554-4E1F-9631-2E4CDB912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ce708-911b-4aea-ae4d-5bf124339483"/>
    <ds:schemaRef ds:uri="36caeb3f-0212-40b3-b587-ff74b58214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Direktupphandling offertförfrågan Mora kommun-ML111533 (2)</Template>
  <TotalTime>0</TotalTime>
  <Pages>2</Pages>
  <Words>188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2021-09-15T06:01:00Z</dcterms:created>
  <dcterms:modified xsi:type="dcterms:W3CDTF">2022-04-11T12:58:00Z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0x0101007B9E941B84DBE7439BDC8282812FC5CE</vt:lpwstr>
  </property>
</Properties>
</file>